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041D2" w14:textId="77777777" w:rsidR="001D70C4" w:rsidRPr="005E51C8" w:rsidRDefault="008B13E1" w:rsidP="0004573E">
      <w:pPr>
        <w:jc w:val="center"/>
        <w:outlineLvl w:val="0"/>
        <w:rPr>
          <w:rFonts w:ascii="Lucida Calligraphy" w:hAnsi="Lucida Calligraphy" w:cs="Lucida Calligraphy"/>
          <w:smallCaps/>
          <w:outline/>
          <w:color w:val="FFFFFF" w:themeColor="background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08A5EF9" wp14:editId="076A58FE">
            <wp:simplePos x="0" y="0"/>
            <wp:positionH relativeFrom="column">
              <wp:posOffset>3702050</wp:posOffset>
            </wp:positionH>
            <wp:positionV relativeFrom="paragraph">
              <wp:posOffset>0</wp:posOffset>
            </wp:positionV>
            <wp:extent cx="1876425" cy="885825"/>
            <wp:effectExtent l="0" t="0" r="9525" b="9525"/>
            <wp:wrapNone/>
            <wp:docPr id="6" name="Grafik 0" descr="logoUNDaussenwerb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logoUNDaussenwerbu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DFD3E" w14:textId="6E9F9009" w:rsidR="000C334E" w:rsidRDefault="000C334E" w:rsidP="000C334E">
      <w:pPr>
        <w:tabs>
          <w:tab w:val="left" w:pos="3178"/>
        </w:tabs>
        <w:ind w:right="-1649"/>
      </w:pPr>
    </w:p>
    <w:p w14:paraId="7AA394A4" w14:textId="007AADFC" w:rsidR="001D70C4" w:rsidRPr="000C334E" w:rsidRDefault="008B13E1" w:rsidP="000C334E">
      <w:pPr>
        <w:tabs>
          <w:tab w:val="left" w:pos="3178"/>
        </w:tabs>
        <w:ind w:right="-1649"/>
        <w:rPr>
          <w:sz w:val="18"/>
          <w:szCs w:val="18"/>
        </w:rPr>
      </w:pPr>
      <w:r w:rsidRPr="00A00B89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5E4B65B" wp14:editId="02348FBD">
                <wp:simplePos x="0" y="0"/>
                <wp:positionH relativeFrom="page">
                  <wp:posOffset>107950</wp:posOffset>
                </wp:positionH>
                <wp:positionV relativeFrom="page">
                  <wp:posOffset>7560945</wp:posOffset>
                </wp:positionV>
                <wp:extent cx="179705" cy="0"/>
                <wp:effectExtent l="12700" t="7620" r="7620" b="1143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3B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8.5pt;margin-top:595.35pt;width:14.1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PyHAIAADo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">
                <w10:wrap anchorx="page" anchory="page"/>
                <w10:anchorlock/>
              </v:shape>
            </w:pict>
          </mc:Fallback>
        </mc:AlternateContent>
      </w:r>
      <w:r w:rsidRPr="00A00B89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57AEE7F" wp14:editId="481C57C1">
                <wp:simplePos x="0" y="0"/>
                <wp:positionH relativeFrom="page">
                  <wp:posOffset>180340</wp:posOffset>
                </wp:positionH>
                <wp:positionV relativeFrom="page">
                  <wp:posOffset>5328920</wp:posOffset>
                </wp:positionV>
                <wp:extent cx="179705" cy="0"/>
                <wp:effectExtent l="8890" t="13970" r="11430" b="1460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B442" id="AutoShape 4" o:spid="_x0000_s1026" type="#_x0000_t32" style="position:absolute;margin-left:14.2pt;margin-top:419.6pt;width:14.1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roUHQIAADs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" strokeweight=".85pt">
                <w10:wrap anchorx="page" anchory="page"/>
                <w10:anchorlock/>
              </v:shape>
            </w:pict>
          </mc:Fallback>
        </mc:AlternateContent>
      </w:r>
      <w:r w:rsidRPr="00A00B89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025F5AE3" wp14:editId="1F2E6CCA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79705" cy="0"/>
                <wp:effectExtent l="12700" t="8890" r="7620" b="101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843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4047" id="AutoShape 5" o:spid="_x0000_s1026" type="#_x0000_t32" style="position:absolute;margin-left:8.5pt;margin-top:297.7pt;width:14.1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" strokecolor="#484329">
                <w10:wrap anchorx="page" anchory="page"/>
                <w10:anchorlock/>
              </v:shape>
            </w:pict>
          </mc:Fallback>
        </mc:AlternateContent>
      </w:r>
      <w:r w:rsidRPr="00A00B89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0" wp14:anchorId="53104F4F" wp14:editId="71E406C0">
                <wp:simplePos x="0" y="0"/>
                <wp:positionH relativeFrom="page">
                  <wp:posOffset>4572000</wp:posOffset>
                </wp:positionH>
                <wp:positionV relativeFrom="page">
                  <wp:posOffset>1615440</wp:posOffset>
                </wp:positionV>
                <wp:extent cx="2207260" cy="1697355"/>
                <wp:effectExtent l="0" t="0" r="254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260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8D5EC" w14:textId="77777777" w:rsidR="001D70C4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Sport Akademie Sibel</w:t>
                            </w:r>
                          </w:p>
                          <w:p w14:paraId="74439FFD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Kirchenstraße 199</w:t>
                            </w:r>
                          </w:p>
                          <w:p w14:paraId="615DA445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 xml:space="preserve">26919 Brake </w:t>
                            </w:r>
                          </w:p>
                          <w:p w14:paraId="6073D28A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</w:p>
                          <w:p w14:paraId="5660F26A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 xml:space="preserve">Ansprechpartner: </w:t>
                            </w:r>
                          </w:p>
                          <w:p w14:paraId="6040B721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Markus Köhler</w:t>
                            </w:r>
                          </w:p>
                          <w:p w14:paraId="2DBE5909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</w:p>
                          <w:p w14:paraId="7A6A8542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Telefon</w:t>
                            </w:r>
                            <w:r w:rsidR="001D70C4"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:</w:t>
                            </w:r>
                            <w:r w:rsidR="001D70C4"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ab/>
                            </w:r>
                          </w:p>
                          <w:p w14:paraId="638730C2" w14:textId="77777777" w:rsidR="001D70C4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04401 – 8292780</w:t>
                            </w:r>
                          </w:p>
                          <w:p w14:paraId="54665F03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</w:p>
                          <w:p w14:paraId="7657DC70" w14:textId="77777777" w:rsidR="00470E5C" w:rsidRPr="006D7B38" w:rsidRDefault="00470E5C" w:rsidP="00097ADE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 w:rsidRPr="006D7B38"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E-Mail:</w:t>
                            </w:r>
                          </w:p>
                          <w:p w14:paraId="23B0B98A" w14:textId="77777777" w:rsidR="001D70C4" w:rsidRPr="006D7B38" w:rsidRDefault="00945C85" w:rsidP="00470E5C">
                            <w:pP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7F7F7F"/>
                                <w:sz w:val="18"/>
                                <w:szCs w:val="22"/>
                              </w:rPr>
                              <w:t>info@sport-akademie-sibel.de</w:t>
                            </w:r>
                          </w:p>
                          <w:p w14:paraId="4DCA988E" w14:textId="77777777" w:rsidR="00470E5C" w:rsidRPr="006D7B38" w:rsidRDefault="00470E5C" w:rsidP="00470E5C">
                            <w:pPr>
                              <w:rPr>
                                <w:b/>
                                <w:color w:val="7F7F7F"/>
                                <w:sz w:val="22"/>
                                <w:szCs w:val="22"/>
                              </w:rPr>
                            </w:pPr>
                          </w:p>
                          <w:p w14:paraId="18A0BA85" w14:textId="77777777" w:rsidR="001D70C4" w:rsidRDefault="001D70C4" w:rsidP="0001369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2031FE" w14:textId="77777777" w:rsidR="001D70C4" w:rsidRDefault="001D70C4" w:rsidP="0001369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2AC786" w14:textId="77777777" w:rsidR="001D70C4" w:rsidRDefault="001D70C4" w:rsidP="0001369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3528E2" w14:textId="77777777" w:rsidR="001D70C4" w:rsidRDefault="001D70C4" w:rsidP="0001369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6E51B2" w14:textId="77777777" w:rsidR="001D70C4" w:rsidRPr="006A7313" w:rsidRDefault="001D70C4" w:rsidP="0001369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Datum: 19.01.2017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04F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in;margin-top:127.2pt;width:173.8pt;height:1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CaggIAABA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" o:allowincell="f" o:allowoverlap="f" stroked="f">
                <v:textbox>
                  <w:txbxContent>
                    <w:p w14:paraId="3B48D5EC" w14:textId="77777777" w:rsidR="001D70C4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Sport Akademie Sibel</w:t>
                      </w:r>
                    </w:p>
                    <w:p w14:paraId="74439FFD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Kirchenstraße 199</w:t>
                      </w:r>
                    </w:p>
                    <w:p w14:paraId="615DA445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 xml:space="preserve">26919 Brake </w:t>
                      </w:r>
                    </w:p>
                    <w:p w14:paraId="6073D28A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</w:p>
                    <w:p w14:paraId="5660F26A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 xml:space="preserve">Ansprechpartner: </w:t>
                      </w:r>
                    </w:p>
                    <w:p w14:paraId="6040B721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Markus Köhler</w:t>
                      </w:r>
                    </w:p>
                    <w:p w14:paraId="2DBE5909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</w:p>
                    <w:p w14:paraId="7A6A8542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Telefon</w:t>
                      </w:r>
                      <w:r w:rsidR="001D70C4"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:</w:t>
                      </w:r>
                      <w:r w:rsidR="001D70C4"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ab/>
                      </w:r>
                    </w:p>
                    <w:p w14:paraId="638730C2" w14:textId="77777777" w:rsidR="001D70C4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04401 – 8292780</w:t>
                      </w:r>
                    </w:p>
                    <w:p w14:paraId="54665F03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</w:p>
                    <w:p w14:paraId="7657DC70" w14:textId="77777777" w:rsidR="00470E5C" w:rsidRPr="006D7B38" w:rsidRDefault="00470E5C" w:rsidP="00097ADE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 w:rsidRPr="006D7B38">
                        <w:rPr>
                          <w:b/>
                          <w:color w:val="7F7F7F"/>
                          <w:sz w:val="18"/>
                          <w:szCs w:val="22"/>
                        </w:rPr>
                        <w:t>E-Mail:</w:t>
                      </w:r>
                    </w:p>
                    <w:p w14:paraId="23B0B98A" w14:textId="77777777" w:rsidR="001D70C4" w:rsidRPr="006D7B38" w:rsidRDefault="00945C85" w:rsidP="00470E5C">
                      <w:pPr>
                        <w:rPr>
                          <w:b/>
                          <w:color w:val="7F7F7F"/>
                          <w:sz w:val="18"/>
                          <w:szCs w:val="22"/>
                        </w:rPr>
                      </w:pPr>
                      <w:r>
                        <w:rPr>
                          <w:b/>
                          <w:color w:val="7F7F7F"/>
                          <w:sz w:val="18"/>
                          <w:szCs w:val="22"/>
                        </w:rPr>
                        <w:t>info@sport-akademie-sibel.de</w:t>
                      </w:r>
                    </w:p>
                    <w:p w14:paraId="4DCA988E" w14:textId="77777777" w:rsidR="00470E5C" w:rsidRPr="006D7B38" w:rsidRDefault="00470E5C" w:rsidP="00470E5C">
                      <w:pPr>
                        <w:rPr>
                          <w:b/>
                          <w:color w:val="7F7F7F"/>
                          <w:sz w:val="22"/>
                          <w:szCs w:val="22"/>
                        </w:rPr>
                      </w:pPr>
                    </w:p>
                    <w:p w14:paraId="18A0BA85" w14:textId="77777777" w:rsidR="001D70C4" w:rsidRDefault="001D70C4" w:rsidP="0001369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92031FE" w14:textId="77777777" w:rsidR="001D70C4" w:rsidRDefault="001D70C4" w:rsidP="0001369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32AC786" w14:textId="77777777" w:rsidR="001D70C4" w:rsidRDefault="001D70C4" w:rsidP="0001369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3528E2" w14:textId="77777777" w:rsidR="001D70C4" w:rsidRDefault="001D70C4" w:rsidP="0001369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6E51B2" w14:textId="77777777" w:rsidR="001D70C4" w:rsidRPr="006A7313" w:rsidRDefault="001D70C4" w:rsidP="0001369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Datum: 19.01.2017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A00B89">
        <w:rPr>
          <w:noProof/>
          <w:sz w:val="18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0" wp14:anchorId="5342F54F" wp14:editId="605E240D">
                <wp:simplePos x="0" y="0"/>
                <wp:positionH relativeFrom="margin">
                  <wp:align>left</wp:align>
                </wp:positionH>
                <wp:positionV relativeFrom="page">
                  <wp:posOffset>1377315</wp:posOffset>
                </wp:positionV>
                <wp:extent cx="3360420" cy="1104265"/>
                <wp:effectExtent l="0" t="0" r="0" b="635"/>
                <wp:wrapSquare wrapText="bothSides"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717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8B642" w14:textId="77777777" w:rsidR="001D70C4" w:rsidRPr="00F96277" w:rsidRDefault="001D70C4" w:rsidP="0001369F">
                            <w:pPr>
                              <w:tabs>
                                <w:tab w:val="left" w:pos="3178"/>
                              </w:tabs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96277">
                              <w:rPr>
                                <w:sz w:val="18"/>
                                <w:szCs w:val="18"/>
                                <w:u w:val="single"/>
                              </w:rPr>
                              <w:t>Sport Akademie Sibel, Kirchenstraße 199, 26919 Brake</w:t>
                            </w:r>
                          </w:p>
                          <w:p w14:paraId="4605FF86" w14:textId="05BB85B5" w:rsidR="00483F43" w:rsidRDefault="00483F43" w:rsidP="000C334E">
                            <w:pPr>
                              <w:tabs>
                                <w:tab w:val="left" w:pos="3178"/>
                              </w:tabs>
                              <w:spacing w:line="360" w:lineRule="auto"/>
                            </w:pPr>
                          </w:p>
                          <w:p w14:paraId="060529A1" w14:textId="5B3E9143" w:rsidR="000C334E" w:rsidRDefault="000C334E" w:rsidP="000C334E">
                            <w:pPr>
                              <w:tabs>
                                <w:tab w:val="left" w:pos="3178"/>
                              </w:tabs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334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OLB-HKK Lauf und wir sind wieder dabei</w:t>
                            </w:r>
                          </w:p>
                          <w:p w14:paraId="0A579E12" w14:textId="77777777" w:rsidR="00EA2520" w:rsidRPr="000C334E" w:rsidRDefault="00EA2520" w:rsidP="000C334E">
                            <w:pPr>
                              <w:tabs>
                                <w:tab w:val="left" w:pos="3178"/>
                              </w:tabs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2F54F" id="Text Box 7" o:spid="_x0000_s1027" type="#_x0000_t202" style="position:absolute;margin-left:0;margin-top:108.45pt;width:264.6pt;height:86.9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" o:allowincell="f" o:allowoverlap="f" stroked="f">
                <v:textbox inset="0,0,0,0">
                  <w:txbxContent>
                    <w:p w14:paraId="4B98B642" w14:textId="77777777" w:rsidR="001D70C4" w:rsidRPr="00F96277" w:rsidRDefault="001D70C4" w:rsidP="0001369F">
                      <w:pPr>
                        <w:tabs>
                          <w:tab w:val="left" w:pos="3178"/>
                        </w:tabs>
                        <w:rPr>
                          <w:sz w:val="18"/>
                          <w:szCs w:val="18"/>
                          <w:u w:val="single"/>
                        </w:rPr>
                      </w:pPr>
                      <w:r w:rsidRPr="00F96277">
                        <w:rPr>
                          <w:sz w:val="18"/>
                          <w:szCs w:val="18"/>
                          <w:u w:val="single"/>
                        </w:rPr>
                        <w:t>Sport Akademie Sibel, Kirchenstraße 199, 26919 Brake</w:t>
                      </w:r>
                    </w:p>
                    <w:p w14:paraId="4605FF86" w14:textId="05BB85B5" w:rsidR="00483F43" w:rsidRDefault="00483F43" w:rsidP="000C334E">
                      <w:pPr>
                        <w:tabs>
                          <w:tab w:val="left" w:pos="3178"/>
                        </w:tabs>
                        <w:spacing w:line="360" w:lineRule="auto"/>
                      </w:pPr>
                    </w:p>
                    <w:p w14:paraId="060529A1" w14:textId="5B3E9143" w:rsidR="000C334E" w:rsidRDefault="000C334E" w:rsidP="000C334E">
                      <w:pPr>
                        <w:tabs>
                          <w:tab w:val="left" w:pos="3178"/>
                        </w:tabs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C334E">
                        <w:rPr>
                          <w:b/>
                          <w:bCs/>
                          <w:sz w:val="28"/>
                          <w:szCs w:val="28"/>
                        </w:rPr>
                        <w:t>OLB-HKK Lauf und wir sind wieder dabei</w:t>
                      </w:r>
                    </w:p>
                    <w:p w14:paraId="0A579E12" w14:textId="77777777" w:rsidR="00EA2520" w:rsidRPr="000C334E" w:rsidRDefault="00EA2520" w:rsidP="000C334E">
                      <w:pPr>
                        <w:tabs>
                          <w:tab w:val="left" w:pos="3178"/>
                        </w:tabs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3F3A6A40" w14:textId="674AB492" w:rsidR="00A00B89" w:rsidRDefault="00A00B89" w:rsidP="000C334E">
      <w:pPr>
        <w:spacing w:line="360" w:lineRule="auto"/>
        <w:rPr>
          <w:sz w:val="22"/>
          <w:szCs w:val="22"/>
        </w:rPr>
      </w:pPr>
    </w:p>
    <w:p w14:paraId="5B42DC4A" w14:textId="5047B8F9" w:rsidR="00A00B89" w:rsidRDefault="00A00B89" w:rsidP="000C334E">
      <w:pPr>
        <w:spacing w:line="360" w:lineRule="auto"/>
        <w:ind w:right="-2216"/>
        <w:jc w:val="both"/>
        <w:rPr>
          <w:sz w:val="22"/>
          <w:szCs w:val="22"/>
        </w:rPr>
      </w:pPr>
      <w:r>
        <w:rPr>
          <w:sz w:val="22"/>
          <w:szCs w:val="22"/>
        </w:rPr>
        <w:t>Am 08.09.2019 ist es wieder</w:t>
      </w:r>
      <w:r w:rsidR="000C334E">
        <w:rPr>
          <w:sz w:val="22"/>
          <w:szCs w:val="22"/>
        </w:rPr>
        <w:t xml:space="preserve"> </w:t>
      </w:r>
      <w:r>
        <w:rPr>
          <w:sz w:val="22"/>
          <w:szCs w:val="22"/>
        </w:rPr>
        <w:t>soweit. Dann möchten wir</w:t>
      </w:r>
      <w:r w:rsidR="000C334E">
        <w:rPr>
          <w:sz w:val="22"/>
          <w:szCs w:val="22"/>
        </w:rPr>
        <w:t xml:space="preserve"> </w:t>
      </w:r>
      <w:r>
        <w:rPr>
          <w:sz w:val="22"/>
          <w:szCs w:val="22"/>
        </w:rPr>
        <w:t>wieder beim OLB-HKK Lauf aktiv dabei sein.</w:t>
      </w:r>
    </w:p>
    <w:p w14:paraId="67C9E22E" w14:textId="7D0885E7" w:rsidR="00EA2520" w:rsidRDefault="00EA2520" w:rsidP="000C334E">
      <w:pPr>
        <w:spacing w:line="360" w:lineRule="auto"/>
        <w:ind w:right="-2216"/>
        <w:jc w:val="both"/>
        <w:rPr>
          <w:sz w:val="22"/>
          <w:szCs w:val="22"/>
        </w:rPr>
      </w:pPr>
      <w:r w:rsidRPr="00A00B89">
        <w:rPr>
          <w:noProof/>
          <w:sz w:val="18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B3EAC" wp14:editId="2DE23CAD">
                <wp:simplePos x="0" y="0"/>
                <wp:positionH relativeFrom="rightMargin">
                  <wp:align>left</wp:align>
                </wp:positionH>
                <wp:positionV relativeFrom="paragraph">
                  <wp:posOffset>461134</wp:posOffset>
                </wp:positionV>
                <wp:extent cx="4808855" cy="7129896"/>
                <wp:effectExtent l="19050" t="19050" r="10795" b="1397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855" cy="7129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FF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97F9E" id="Rechteck 7" o:spid="_x0000_s1026" style="position:absolute;margin-left:0;margin-top:36.3pt;width:378.65pt;height:561.4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" fillcolor="white [3212]" strokecolor="yellow" strokeweight="3pt">
                <v:stroke dashstyle="dashDot"/>
                <w10:wrap anchorx="margin"/>
              </v:rect>
            </w:pict>
          </mc:Fallback>
        </mc:AlternateContent>
      </w:r>
      <w:r w:rsidR="00A00B89">
        <w:rPr>
          <w:sz w:val="22"/>
          <w:szCs w:val="22"/>
        </w:rPr>
        <w:t xml:space="preserve">Unsere SAS wird wieder seinen eigenen Stand haben, damit wir einen Rückzugsort und Treffpunkt </w:t>
      </w:r>
    </w:p>
    <w:p w14:paraId="1504E7D6" w14:textId="4A3C0E97" w:rsidR="00EA2520" w:rsidRDefault="00A00B89" w:rsidP="000C334E">
      <w:pPr>
        <w:spacing w:line="360" w:lineRule="auto"/>
        <w:ind w:right="-22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für uns haben. Wir werden </w:t>
      </w:r>
    </w:p>
    <w:p w14:paraId="5018A112" w14:textId="4570D76A" w:rsidR="000C334E" w:rsidRDefault="00A00B89" w:rsidP="000C334E">
      <w:pPr>
        <w:spacing w:line="360" w:lineRule="auto"/>
        <w:ind w:right="-221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unsere aktiven Sportler </w:t>
      </w:r>
    </w:p>
    <w:p w14:paraId="34129843" w14:textId="39D9685E" w:rsidR="00A00B89" w:rsidRDefault="00A00B89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wieder kostenfrei mit Obst und Getränken versorgen. Über Kuchenspenden für unsere Sportler freuen wir uns sehr. </w:t>
      </w:r>
    </w:p>
    <w:p w14:paraId="74979D8E" w14:textId="02B8A326" w:rsidR="00A00B89" w:rsidRDefault="00A00B89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Voranmeldung + Startgeld bitte bis zum 23. August bei uns einreichen. </w:t>
      </w:r>
    </w:p>
    <w:p w14:paraId="21D3F9D6" w14:textId="59A25D5C" w:rsidR="00A00B89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Laufshirt gibt es für 25,00 € zu bestellen. Denkt hierbei bitte um rechtzeitige Bestellung. </w:t>
      </w:r>
      <w:r>
        <w:rPr>
          <w:sz w:val="22"/>
          <w:szCs w:val="22"/>
        </w:rPr>
        <w:br/>
      </w:r>
    </w:p>
    <w:p w14:paraId="44E4824A" w14:textId="78664D99" w:rsidR="000C334E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>Auch dieses Jahr steht für uns bei dem OLB-HKK Lauf der Spaß und die Gemeinschaft an erster Stelle.</w:t>
      </w:r>
    </w:p>
    <w:p w14:paraId="07BBD422" w14:textId="4BC5BF0B" w:rsidR="000C334E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</w:p>
    <w:p w14:paraId="60853088" w14:textId="26D5554D" w:rsidR="000C334E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Wir freuen uns bereits jetzt auf den Tag mit euch. </w:t>
      </w:r>
    </w:p>
    <w:p w14:paraId="613637FF" w14:textId="780F2759" w:rsidR="000C334E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</w:p>
    <w:p w14:paraId="786568E1" w14:textId="4B75740F" w:rsidR="000C334E" w:rsidRDefault="000C334E" w:rsidP="000C334E">
      <w:pPr>
        <w:spacing w:line="360" w:lineRule="auto"/>
        <w:ind w:right="19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Eure Sport Akademie Sibel </w:t>
      </w:r>
    </w:p>
    <w:p w14:paraId="3673DF38" w14:textId="16472FA7" w:rsidR="000C334E" w:rsidRPr="000C334E" w:rsidRDefault="000C334E" w:rsidP="000C334E">
      <w:pPr>
        <w:rPr>
          <w:sz w:val="22"/>
          <w:szCs w:val="22"/>
        </w:rPr>
      </w:pPr>
      <w:bookmarkStart w:id="0" w:name="_GoBack"/>
      <w:bookmarkEnd w:id="0"/>
    </w:p>
    <w:p w14:paraId="43FBD802" w14:textId="2F9AA35D" w:rsidR="000C334E" w:rsidRPr="000C334E" w:rsidRDefault="000C334E" w:rsidP="000C334E">
      <w:pPr>
        <w:rPr>
          <w:sz w:val="22"/>
          <w:szCs w:val="22"/>
        </w:rPr>
      </w:pPr>
    </w:p>
    <w:p w14:paraId="208521A6" w14:textId="77777777" w:rsidR="000C334E" w:rsidRPr="000C334E" w:rsidRDefault="000C334E" w:rsidP="000C334E">
      <w:pPr>
        <w:rPr>
          <w:sz w:val="22"/>
          <w:szCs w:val="22"/>
        </w:rPr>
      </w:pPr>
    </w:p>
    <w:sectPr w:rsidR="000C334E" w:rsidRPr="000C334E" w:rsidSect="00A00B89">
      <w:footerReference w:type="default" r:id="rId9"/>
      <w:pgSz w:w="11906" w:h="16838" w:code="9"/>
      <w:pgMar w:top="958" w:right="7653" w:bottom="170" w:left="1366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7A452" w14:textId="77777777" w:rsidR="003921FB" w:rsidRDefault="003921FB" w:rsidP="00951D74">
      <w:r>
        <w:separator/>
      </w:r>
    </w:p>
  </w:endnote>
  <w:endnote w:type="continuationSeparator" w:id="0">
    <w:p w14:paraId="3E24AB5A" w14:textId="77777777" w:rsidR="003921FB" w:rsidRDefault="003921FB" w:rsidP="0095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altName w:val="Bradley Hand ITC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2736F" w14:textId="77777777" w:rsidR="001D70C4" w:rsidRDefault="001D70C4" w:rsidP="0001369F">
    <w:pPr>
      <w:rPr>
        <w:sz w:val="14"/>
        <w:szCs w:val="14"/>
      </w:rPr>
    </w:pPr>
  </w:p>
  <w:p w14:paraId="0913396D" w14:textId="77777777" w:rsidR="001D70C4" w:rsidRDefault="001D70C4" w:rsidP="0001369F">
    <w:pPr>
      <w:rPr>
        <w:sz w:val="14"/>
        <w:szCs w:val="14"/>
      </w:rPr>
    </w:pPr>
  </w:p>
  <w:p w14:paraId="55A6AC04" w14:textId="4D243361" w:rsidR="001D70C4" w:rsidRPr="0001369F" w:rsidRDefault="001D70C4" w:rsidP="0001369F">
    <w:pPr>
      <w:ind w:right="-711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C7C7D" w14:textId="77777777" w:rsidR="003921FB" w:rsidRDefault="003921FB" w:rsidP="00951D74">
      <w:r>
        <w:separator/>
      </w:r>
    </w:p>
  </w:footnote>
  <w:footnote w:type="continuationSeparator" w:id="0">
    <w:p w14:paraId="637F8FEF" w14:textId="77777777" w:rsidR="003921FB" w:rsidRDefault="003921FB" w:rsidP="00951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34FE"/>
    <w:multiLevelType w:val="multilevel"/>
    <w:tmpl w:val="55C61DE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26E268B"/>
    <w:multiLevelType w:val="hybridMultilevel"/>
    <w:tmpl w:val="F8E0307E"/>
    <w:lvl w:ilvl="0" w:tplc="EFF41FC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462C3"/>
    <w:multiLevelType w:val="multilevel"/>
    <w:tmpl w:val="1A521804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5C125F"/>
    <w:multiLevelType w:val="hybridMultilevel"/>
    <w:tmpl w:val="AA4A6C1E"/>
    <w:lvl w:ilvl="0" w:tplc="308A63F8">
      <w:numFmt w:val="bullet"/>
      <w:lvlText w:val=""/>
      <w:lvlJc w:val="left"/>
      <w:pPr>
        <w:ind w:left="405" w:hanging="360"/>
      </w:pPr>
      <w:rPr>
        <w:rFonts w:ascii="Wingdings 2" w:eastAsia="Times New Roman" w:hAnsi="Wingdings 2" w:hint="default"/>
      </w:rPr>
    </w:lvl>
    <w:lvl w:ilvl="1" w:tplc="0407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C62D21"/>
    <w:multiLevelType w:val="hybridMultilevel"/>
    <w:tmpl w:val="D2906FD2"/>
    <w:lvl w:ilvl="0" w:tplc="D34EDF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attachedTemplate r:id="rId1"/>
  <w:defaultTabStop w:val="708"/>
  <w:hyphenationZone w:val="425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DB"/>
    <w:rsid w:val="0001369F"/>
    <w:rsid w:val="00027A0B"/>
    <w:rsid w:val="0004573E"/>
    <w:rsid w:val="0005003A"/>
    <w:rsid w:val="00083D9B"/>
    <w:rsid w:val="0008518F"/>
    <w:rsid w:val="00085505"/>
    <w:rsid w:val="00097ADE"/>
    <w:rsid w:val="000A05AB"/>
    <w:rsid w:val="000A1B1C"/>
    <w:rsid w:val="000C334E"/>
    <w:rsid w:val="000E0564"/>
    <w:rsid w:val="000E205F"/>
    <w:rsid w:val="000F3924"/>
    <w:rsid w:val="0010794E"/>
    <w:rsid w:val="00162E7F"/>
    <w:rsid w:val="00167EFA"/>
    <w:rsid w:val="0017247C"/>
    <w:rsid w:val="001764DC"/>
    <w:rsid w:val="001768A6"/>
    <w:rsid w:val="001C4ADB"/>
    <w:rsid w:val="001D70C4"/>
    <w:rsid w:val="00223F9E"/>
    <w:rsid w:val="002606CF"/>
    <w:rsid w:val="00263E4D"/>
    <w:rsid w:val="00282AE8"/>
    <w:rsid w:val="002B7974"/>
    <w:rsid w:val="002D555E"/>
    <w:rsid w:val="002F172E"/>
    <w:rsid w:val="003500B6"/>
    <w:rsid w:val="00387A75"/>
    <w:rsid w:val="003921FB"/>
    <w:rsid w:val="003A386F"/>
    <w:rsid w:val="00457B5F"/>
    <w:rsid w:val="00470E5C"/>
    <w:rsid w:val="00483F43"/>
    <w:rsid w:val="00485AF0"/>
    <w:rsid w:val="0049038B"/>
    <w:rsid w:val="004B02AD"/>
    <w:rsid w:val="004B0AB2"/>
    <w:rsid w:val="004B760C"/>
    <w:rsid w:val="004D01D6"/>
    <w:rsid w:val="004D4B22"/>
    <w:rsid w:val="004F4551"/>
    <w:rsid w:val="00511BEB"/>
    <w:rsid w:val="00541A50"/>
    <w:rsid w:val="0055509D"/>
    <w:rsid w:val="005D7B08"/>
    <w:rsid w:val="005E51C8"/>
    <w:rsid w:val="005E7CD3"/>
    <w:rsid w:val="0062764D"/>
    <w:rsid w:val="00645A63"/>
    <w:rsid w:val="00697E11"/>
    <w:rsid w:val="006A7313"/>
    <w:rsid w:val="006B292D"/>
    <w:rsid w:val="006B7878"/>
    <w:rsid w:val="006D065E"/>
    <w:rsid w:val="006D687A"/>
    <w:rsid w:val="006D7B38"/>
    <w:rsid w:val="006E0474"/>
    <w:rsid w:val="006F1243"/>
    <w:rsid w:val="006F6266"/>
    <w:rsid w:val="00702444"/>
    <w:rsid w:val="0072209E"/>
    <w:rsid w:val="0072214A"/>
    <w:rsid w:val="007301CF"/>
    <w:rsid w:val="007379DA"/>
    <w:rsid w:val="007677B7"/>
    <w:rsid w:val="007C0FB6"/>
    <w:rsid w:val="007F0731"/>
    <w:rsid w:val="007F0D86"/>
    <w:rsid w:val="008056FD"/>
    <w:rsid w:val="00810368"/>
    <w:rsid w:val="00810E7F"/>
    <w:rsid w:val="0081253E"/>
    <w:rsid w:val="008203AA"/>
    <w:rsid w:val="0083177E"/>
    <w:rsid w:val="0084733A"/>
    <w:rsid w:val="008A4A8F"/>
    <w:rsid w:val="008B13E1"/>
    <w:rsid w:val="008F63C6"/>
    <w:rsid w:val="00915318"/>
    <w:rsid w:val="00933DD7"/>
    <w:rsid w:val="00945C85"/>
    <w:rsid w:val="00951D74"/>
    <w:rsid w:val="009572B8"/>
    <w:rsid w:val="009B29DA"/>
    <w:rsid w:val="009B563B"/>
    <w:rsid w:val="009E78B2"/>
    <w:rsid w:val="00A00B89"/>
    <w:rsid w:val="00A076E7"/>
    <w:rsid w:val="00A362AE"/>
    <w:rsid w:val="00A462EB"/>
    <w:rsid w:val="00A608CA"/>
    <w:rsid w:val="00AA1F61"/>
    <w:rsid w:val="00AB2607"/>
    <w:rsid w:val="00AC1C7F"/>
    <w:rsid w:val="00AC3FBC"/>
    <w:rsid w:val="00AE5D60"/>
    <w:rsid w:val="00B03FF7"/>
    <w:rsid w:val="00B53775"/>
    <w:rsid w:val="00B61CDC"/>
    <w:rsid w:val="00B65BD5"/>
    <w:rsid w:val="00B83B02"/>
    <w:rsid w:val="00BF0EBC"/>
    <w:rsid w:val="00BF3EB5"/>
    <w:rsid w:val="00BF53CC"/>
    <w:rsid w:val="00C02CF9"/>
    <w:rsid w:val="00C07943"/>
    <w:rsid w:val="00C10832"/>
    <w:rsid w:val="00C143C4"/>
    <w:rsid w:val="00C329B7"/>
    <w:rsid w:val="00C54EB1"/>
    <w:rsid w:val="00C86651"/>
    <w:rsid w:val="00C96738"/>
    <w:rsid w:val="00CC2810"/>
    <w:rsid w:val="00CC6FB9"/>
    <w:rsid w:val="00CF4E25"/>
    <w:rsid w:val="00D15FCC"/>
    <w:rsid w:val="00D24D1B"/>
    <w:rsid w:val="00D636DF"/>
    <w:rsid w:val="00D8249D"/>
    <w:rsid w:val="00D9192C"/>
    <w:rsid w:val="00D91B08"/>
    <w:rsid w:val="00DB0929"/>
    <w:rsid w:val="00DB6311"/>
    <w:rsid w:val="00DB7FEC"/>
    <w:rsid w:val="00DE76AF"/>
    <w:rsid w:val="00E062E8"/>
    <w:rsid w:val="00E06966"/>
    <w:rsid w:val="00E3085B"/>
    <w:rsid w:val="00E43DD9"/>
    <w:rsid w:val="00E47444"/>
    <w:rsid w:val="00E51133"/>
    <w:rsid w:val="00E836D6"/>
    <w:rsid w:val="00E87CFB"/>
    <w:rsid w:val="00E96875"/>
    <w:rsid w:val="00EA2520"/>
    <w:rsid w:val="00EB1594"/>
    <w:rsid w:val="00EC6286"/>
    <w:rsid w:val="00EE1950"/>
    <w:rsid w:val="00EF66FB"/>
    <w:rsid w:val="00F3248E"/>
    <w:rsid w:val="00F36391"/>
    <w:rsid w:val="00F42F9F"/>
    <w:rsid w:val="00F73888"/>
    <w:rsid w:val="00F844EC"/>
    <w:rsid w:val="00F96277"/>
    <w:rsid w:val="00FC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B738DA"/>
  <w15:docId w15:val="{03012368-B38A-4287-B285-5C5E85C5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518F"/>
    <w:rPr>
      <w:sz w:val="24"/>
      <w:szCs w:val="24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7379D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379DA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951D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951D74"/>
  </w:style>
  <w:style w:type="paragraph" w:styleId="Fuzeile">
    <w:name w:val="footer"/>
    <w:basedOn w:val="Standard"/>
    <w:link w:val="FuzeileZchn"/>
    <w:uiPriority w:val="99"/>
    <w:semiHidden/>
    <w:rsid w:val="00951D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951D74"/>
  </w:style>
  <w:style w:type="table" w:styleId="Tabellenraster">
    <w:name w:val="Table Grid"/>
    <w:basedOn w:val="NormaleTabelle"/>
    <w:uiPriority w:val="99"/>
    <w:rsid w:val="00C02C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99"/>
    <w:qFormat/>
    <w:rsid w:val="002D555E"/>
    <w:pPr>
      <w:ind w:left="720"/>
    </w:pPr>
  </w:style>
  <w:style w:type="paragraph" w:styleId="Dokumentstruktur">
    <w:name w:val="Document Map"/>
    <w:basedOn w:val="Standard"/>
    <w:link w:val="DokumentstrukturZchn"/>
    <w:uiPriority w:val="99"/>
    <w:semiHidden/>
    <w:rsid w:val="0004573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04573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7379DA"/>
    <w:rPr>
      <w:color w:val="auto"/>
      <w:u w:val="none"/>
      <w:effect w:val="none"/>
    </w:rPr>
  </w:style>
  <w:style w:type="paragraph" w:styleId="Sprechblasentext">
    <w:name w:val="Balloon Text"/>
    <w:basedOn w:val="Standard"/>
    <w:link w:val="SprechblasentextZchn"/>
    <w:uiPriority w:val="99"/>
    <w:semiHidden/>
    <w:rsid w:val="0001369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F0D86"/>
    <w:rPr>
      <w:rFonts w:ascii="Times New Roman" w:hAnsi="Times New Roman" w:cs="Times New Roman"/>
      <w:sz w:val="2"/>
      <w:szCs w:val="2"/>
      <w:lang w:eastAsia="en-US"/>
    </w:rPr>
  </w:style>
  <w:style w:type="table" w:styleId="HelleSchattierung">
    <w:name w:val="Light Shading"/>
    <w:basedOn w:val="NormaleTabelle"/>
    <w:uiPriority w:val="60"/>
    <w:rsid w:val="00162E7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FarbigeListe-Akzent1">
    <w:name w:val="Colorful List Accent 1"/>
    <w:basedOn w:val="NormaleTabelle"/>
    <w:uiPriority w:val="72"/>
    <w:rsid w:val="00162E7F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Neuer%20Ordner\Sport%20Akademie%20Sibel\Brief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6AB54-2B4B-4335-9FA8-3B58A804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</Template>
  <TotalTime>0</TotalTime>
  <Pages>1</Pages>
  <Words>98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SEDA KAHRAMAN STADLANDSTR</vt:lpstr>
    </vt:vector>
  </TitlesOfParts>
  <Company>KVHS Wesermarsch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SEDA KAHRAMAN STADLANDSTR</dc:title>
  <dc:creator>Paul Folsche</dc:creator>
  <cp:lastModifiedBy>Seda Kahraman</cp:lastModifiedBy>
  <cp:revision>3</cp:revision>
  <cp:lastPrinted>2019-07-03T21:05:00Z</cp:lastPrinted>
  <dcterms:created xsi:type="dcterms:W3CDTF">2019-07-03T21:02:00Z</dcterms:created>
  <dcterms:modified xsi:type="dcterms:W3CDTF">2019-07-03T21:14:00Z</dcterms:modified>
</cp:coreProperties>
</file>